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3904D3" w14:paraId="3AD0DEA9" w14:textId="77777777" w:rsidTr="002A4D30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A1310C9" w14:textId="77777777" w:rsidR="003904D3" w:rsidRDefault="003904D3" w:rsidP="002A4D30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4877E674" w14:textId="77777777" w:rsidR="003904D3" w:rsidRDefault="003904D3" w:rsidP="002A4D30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3904D3" w14:paraId="6634BD8A" w14:textId="77777777" w:rsidTr="002A4D30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AD029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9BC6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34245</w:t>
            </w:r>
          </w:p>
        </w:tc>
      </w:tr>
      <w:tr w:rsidR="003904D3" w14:paraId="37652C97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84355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BD272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2026, for a period of 6 Years</w:t>
            </w:r>
          </w:p>
        </w:tc>
      </w:tr>
      <w:tr w:rsidR="003904D3" w14:paraId="0F142F9B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C7A24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69663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126 Blocks, 383.72 km²</w:t>
            </w:r>
          </w:p>
        </w:tc>
      </w:tr>
      <w:tr w:rsidR="003904D3" w14:paraId="1D4C957E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30668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986FF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QUARTZ</w:t>
            </w:r>
          </w:p>
        </w:tc>
      </w:tr>
      <w:tr w:rsidR="003904D3" w14:paraId="07FAE513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0FC6BC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7EA78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3904D3" w14:paraId="17B4EE21" w14:textId="77777777" w:rsidTr="002A4D30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F32B776" w14:textId="61616566" w:rsidR="003904D3" w:rsidRDefault="003904D3" w:rsidP="002A4D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A5D617" wp14:editId="389E9CF8">
                  <wp:extent cx="2286000" cy="2286000"/>
                  <wp:effectExtent l="0" t="0" r="6350" b="6350"/>
                  <wp:docPr id="17605190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51909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4D3" w14:paraId="5484F67A" w14:textId="77777777" w:rsidTr="002A4D30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3202DAD" w14:textId="77777777" w:rsidR="003904D3" w:rsidRDefault="003904D3" w:rsidP="002A4D30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743712A9" w14:textId="070ADCC6" w:rsidR="00E27537" w:rsidRDefault="003904D3" w:rsidP="003904D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332/26</w:t>
      </w:r>
    </w:p>
    <w:p w14:paraId="7FD3D6ED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3904D3" w14:paraId="30B03470" w14:textId="77777777" w:rsidTr="002A4D30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DA4F63C" w14:textId="77777777" w:rsidR="003904D3" w:rsidRDefault="003904D3" w:rsidP="002A4D30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3C876165" w14:textId="77777777" w:rsidR="003904D3" w:rsidRDefault="003904D3" w:rsidP="002A4D30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3904D3" w14:paraId="61634D8B" w14:textId="77777777" w:rsidTr="002A4D30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870DF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F0016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34251</w:t>
            </w:r>
          </w:p>
        </w:tc>
      </w:tr>
      <w:tr w:rsidR="003904D3" w14:paraId="1F7ED61F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2A995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09C09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2026, for a period of 6 Years</w:t>
            </w:r>
          </w:p>
        </w:tc>
      </w:tr>
      <w:tr w:rsidR="003904D3" w14:paraId="3A43DED1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E9165C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BC2FB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250 Blocks, 789.94 km²</w:t>
            </w:r>
          </w:p>
        </w:tc>
      </w:tr>
      <w:tr w:rsidR="003904D3" w14:paraId="5C4F7F72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7C447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1B528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BRAHMA</w:t>
            </w:r>
          </w:p>
        </w:tc>
      </w:tr>
      <w:tr w:rsidR="003904D3" w14:paraId="3F2884BF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90FEE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45144C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3904D3" w14:paraId="1C1B4A5C" w14:textId="77777777" w:rsidTr="002A4D30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07964C3" w14:textId="4CF7A0A5" w:rsidR="003904D3" w:rsidRDefault="003904D3" w:rsidP="002A4D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3AA3A6" wp14:editId="43DE0CD2">
                  <wp:extent cx="2286000" cy="2286000"/>
                  <wp:effectExtent l="0" t="0" r="0" b="0"/>
                  <wp:docPr id="2126680733" name="Picture 5" descr="A black line drawing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680733" name="Picture 5" descr="A black line drawing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4D3" w14:paraId="500046D2" w14:textId="77777777" w:rsidTr="002A4D30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E0063C4" w14:textId="77777777" w:rsidR="003904D3" w:rsidRDefault="003904D3" w:rsidP="002A4D30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07C1B28D" w14:textId="70032872" w:rsidR="00954460" w:rsidRDefault="003904D3" w:rsidP="003904D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333/26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3904D3" w14:paraId="34F7D45E" w14:textId="77777777" w:rsidTr="002A4D30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F605C01" w14:textId="77777777" w:rsidR="003904D3" w:rsidRDefault="003904D3" w:rsidP="002A4D30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7EB65C17" w14:textId="77777777" w:rsidR="003904D3" w:rsidRDefault="003904D3" w:rsidP="002A4D30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3904D3" w14:paraId="567D1AB5" w14:textId="77777777" w:rsidTr="002A4D30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9AF749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D7CE5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24255</w:t>
            </w:r>
          </w:p>
        </w:tc>
      </w:tr>
      <w:tr w:rsidR="003904D3" w14:paraId="3687221D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767077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54F7D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October 2011, for a period of 3 Years</w:t>
            </w:r>
          </w:p>
        </w:tc>
      </w:tr>
      <w:tr w:rsidR="003904D3" w14:paraId="15482DA5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472BF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2FCC6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 Blocks, 4.79 km²</w:t>
            </w:r>
          </w:p>
        </w:tc>
      </w:tr>
      <w:tr w:rsidR="003904D3" w14:paraId="290171C5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BD435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8B0C0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SHORT RANGE</w:t>
            </w:r>
          </w:p>
        </w:tc>
      </w:tr>
      <w:tr w:rsidR="003904D3" w14:paraId="283350DA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65900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4124F3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METEORIC RESOURCES NL [ACN. 107 985 651]</w:t>
            </w:r>
          </w:p>
        </w:tc>
      </w:tr>
      <w:tr w:rsidR="003904D3" w14:paraId="59E6C308" w14:textId="77777777" w:rsidTr="002A4D30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3B1751D" w14:textId="219FCBD6" w:rsidR="003904D3" w:rsidRDefault="003904D3" w:rsidP="002A4D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D6113E" wp14:editId="5D2A8931">
                  <wp:extent cx="2286000" cy="2286000"/>
                  <wp:effectExtent l="0" t="0" r="0" b="0"/>
                  <wp:docPr id="686071497" name="Picture 3" descr="A rectangular object with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71497" name="Picture 3" descr="A rectangular object with numbers and lin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4D3" w14:paraId="7A81B665" w14:textId="77777777" w:rsidTr="002A4D30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04D50086" w14:textId="77777777" w:rsidR="003904D3" w:rsidRDefault="003904D3" w:rsidP="002A4D30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3DDFF415" w14:textId="378C1D47" w:rsidR="00954460" w:rsidRDefault="003904D3" w:rsidP="003904D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334/26</w:t>
      </w:r>
    </w:p>
    <w:p w14:paraId="53A39BC0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3904D3" w14:paraId="1FF20773" w14:textId="77777777" w:rsidTr="002A4D30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9324D1D" w14:textId="77777777" w:rsidR="003904D3" w:rsidRDefault="003904D3" w:rsidP="002A4D30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79C544EC" w14:textId="77777777" w:rsidR="003904D3" w:rsidRDefault="003904D3" w:rsidP="002A4D30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3904D3" w14:paraId="3D45A2CB" w14:textId="77777777" w:rsidTr="002A4D30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4880B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3C97D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34257</w:t>
            </w:r>
          </w:p>
        </w:tc>
      </w:tr>
      <w:tr w:rsidR="003904D3" w14:paraId="03C6F5F8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30C2E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710A9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30 July 2026, for a period of 6 Years</w:t>
            </w:r>
          </w:p>
        </w:tc>
      </w:tr>
      <w:tr w:rsidR="003904D3" w14:paraId="2770AA1C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6E504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1C8D98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38 Blocks, 119.80 km²</w:t>
            </w:r>
          </w:p>
        </w:tc>
      </w:tr>
      <w:tr w:rsidR="003904D3" w14:paraId="25FA3F4E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AACE3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737F2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QUARTZ</w:t>
            </w:r>
          </w:p>
        </w:tc>
      </w:tr>
      <w:tr w:rsidR="003904D3" w14:paraId="027BE4A4" w14:textId="77777777" w:rsidTr="002A4D30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B634A" w14:textId="77777777" w:rsidR="003904D3" w:rsidRDefault="003904D3" w:rsidP="002A4D30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FCBA18" w14:textId="77777777" w:rsidR="003904D3" w:rsidRDefault="003904D3" w:rsidP="002A4D30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KALK EXPLORATION PTY LTD [ACN. 634 749 429]</w:t>
            </w:r>
          </w:p>
        </w:tc>
      </w:tr>
      <w:tr w:rsidR="003904D3" w14:paraId="09167EBC" w14:textId="77777777" w:rsidTr="002A4D30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65FF2AB6" w14:textId="55261027" w:rsidR="003904D3" w:rsidRDefault="003904D3" w:rsidP="002A4D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9A4413" wp14:editId="543DAD34">
                  <wp:extent cx="2286000" cy="2286000"/>
                  <wp:effectExtent l="0" t="0" r="0" b="0"/>
                  <wp:docPr id="414000463" name="Picture 2" descr="A diagram of a staircas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000463" name="Picture 2" descr="A diagram of a staircas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4D3" w14:paraId="4A95A58C" w14:textId="77777777" w:rsidTr="002A4D30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3F08AB05" w14:textId="77777777" w:rsidR="003904D3" w:rsidRDefault="003904D3" w:rsidP="002A4D30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044AD8F5" w14:textId="2010C9DB" w:rsidR="00954460" w:rsidRPr="006874B1" w:rsidRDefault="003904D3" w:rsidP="003904D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335/26</w:t>
      </w:r>
    </w:p>
    <w:sectPr w:rsidR="00954460" w:rsidRPr="006874B1">
      <w:headerReference w:type="default" r:id="rId12"/>
      <w:footerReference w:type="default" r:id="rId13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4D39" w14:textId="77777777" w:rsidR="0036304D" w:rsidRDefault="0036304D">
      <w:r>
        <w:separator/>
      </w:r>
    </w:p>
  </w:endnote>
  <w:endnote w:type="continuationSeparator" w:id="0">
    <w:p w14:paraId="3C07D081" w14:textId="77777777" w:rsidR="0036304D" w:rsidRDefault="0036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B4910AC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6D11890C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DC2D" w14:textId="77777777" w:rsidR="0036304D" w:rsidRDefault="0036304D">
      <w:r>
        <w:separator/>
      </w:r>
    </w:p>
  </w:footnote>
  <w:footnote w:type="continuationSeparator" w:id="0">
    <w:p w14:paraId="66AEA20B" w14:textId="77777777" w:rsidR="0036304D" w:rsidRDefault="0036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5109B7F3" w14:textId="77777777" w:rsidTr="00D75929">
      <w:trPr>
        <w:trHeight w:val="993"/>
      </w:trPr>
      <w:tc>
        <w:tcPr>
          <w:tcW w:w="3426" w:type="dxa"/>
          <w:vAlign w:val="center"/>
        </w:tcPr>
        <w:p w14:paraId="2C44FADA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3E56F1E5" wp14:editId="288AC153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6D583F21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6D7ACF32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1B6B94E5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E274C8A" wp14:editId="74B03D98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2FE692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62AD4E45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E274C8A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622FE692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62AD4E45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093BE60B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59F4E719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23527F47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2EE98E6D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2837ECFA" wp14:editId="048AF6EF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74AA0095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7CE2C2A2" w14:textId="518CA1BB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3904D3">
            <w:rPr>
              <w:rFonts w:ascii="Lato" w:hAnsi="Lato"/>
              <w:b/>
              <w:noProof/>
            </w:rPr>
            <w:t>80</w:t>
          </w:r>
          <w:r w:rsidR="00224E64">
            <w:rPr>
              <w:rFonts w:ascii="Lato" w:hAnsi="Lato"/>
              <w:b/>
              <w:noProof/>
            </w:rPr>
            <w:t>/</w:t>
          </w:r>
          <w:r w:rsidR="003904D3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2251CD7E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3745325E" w14:textId="4ADB2595" w:rsidR="0031671D" w:rsidRPr="003D08EC" w:rsidRDefault="003904D3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31 July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38E55C6D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D3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535"/>
    <w:rsid w:val="00353DCD"/>
    <w:rsid w:val="00360531"/>
    <w:rsid w:val="0036284C"/>
    <w:rsid w:val="00362A07"/>
    <w:rsid w:val="0036304D"/>
    <w:rsid w:val="00365B2F"/>
    <w:rsid w:val="00372A38"/>
    <w:rsid w:val="00372DB5"/>
    <w:rsid w:val="00373F1B"/>
    <w:rsid w:val="00380B92"/>
    <w:rsid w:val="003904D3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C7807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3D3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68E0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9FBE7F4"/>
  <w15:docId w15:val="{4CD9F4BF-A138-4FB4-A8BD-7CA6A047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4D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 80/26</dc:title>
  <dc:creator>Northern Territory Government</dc:creator>
  <cp:lastModifiedBy>Darwin Dominic</cp:lastModifiedBy>
  <cp:revision>2</cp:revision>
  <cp:lastPrinted>2017-01-25T02:36:00Z</cp:lastPrinted>
  <dcterms:created xsi:type="dcterms:W3CDTF">2026-07-31T05:12:00Z</dcterms:created>
  <dcterms:modified xsi:type="dcterms:W3CDTF">2026-08-04T07:14:00Z</dcterms:modified>
</cp:coreProperties>
</file>