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1CD73167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EB16ADB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075D2EC0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07B98D9E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EF1FF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6723E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33811</w:t>
            </w:r>
          </w:p>
        </w:tc>
      </w:tr>
      <w:tr w:rsidR="00301926" w14:paraId="05B18978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A98BF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42D9FD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</w:t>
            </w:r>
          </w:p>
        </w:tc>
      </w:tr>
      <w:tr w:rsidR="00301926" w14:paraId="776B4DFC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F369CF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2ED9EE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6 Blocks, 19.12 km²</w:t>
            </w:r>
          </w:p>
        </w:tc>
      </w:tr>
      <w:tr w:rsidR="00301926" w14:paraId="4D80B35B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BA42C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60DEA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GILES</w:t>
            </w:r>
          </w:p>
        </w:tc>
      </w:tr>
      <w:tr w:rsidR="00301926" w14:paraId="18CEA498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D92E2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8C65C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RESOURCES LTD [ACN. 646 878 631]</w:t>
            </w:r>
          </w:p>
        </w:tc>
      </w:tr>
      <w:tr w:rsidR="00301926" w14:paraId="2436C946" w14:textId="77777777" w:rsidTr="00301926">
        <w:trPr>
          <w:trHeight w:val="3721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4A8D27A5" w14:textId="77777777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DF11E5" wp14:editId="024820AA">
                  <wp:extent cx="2286000" cy="2286000"/>
                  <wp:effectExtent l="0" t="0" r="0" b="0"/>
                  <wp:docPr id="704372069" name="Picture 1" descr="A square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372069" name="Picture 1" descr="A square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26" w14:paraId="3D63E899" w14:textId="77777777" w:rsidTr="00DF1B68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64D43E38" w14:textId="77777777" w:rsidR="00301926" w:rsidRDefault="00301926" w:rsidP="00DF1B68"/>
        </w:tc>
      </w:tr>
    </w:tbl>
    <w:p w14:paraId="758D1E21" w14:textId="77777777" w:rsidR="00954460" w:rsidRPr="006874B1" w:rsidRDefault="00954460" w:rsidP="009506A3">
      <w:pPr>
        <w:rPr>
          <w:rFonts w:ascii="Lato" w:hAnsi="Lato" w:cs="Calibri"/>
        </w:rPr>
      </w:pPr>
    </w:p>
    <w:p w14:paraId="41C9BF77" w14:textId="2FFB4FA3" w:rsidR="00E27537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224/26</w:t>
      </w:r>
    </w:p>
    <w:p w14:paraId="73C30C39" w14:textId="77777777" w:rsidR="00954460" w:rsidRDefault="00954460" w:rsidP="009506A3">
      <w:pPr>
        <w:rPr>
          <w:rFonts w:ascii="Lato" w:hAnsi="Lato" w:cs="Calibri"/>
        </w:rPr>
      </w:pPr>
    </w:p>
    <w:p w14:paraId="1CB8D84D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0F7D8929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3418980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444D3C8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73864D75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393C7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927BD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33813</w:t>
            </w:r>
          </w:p>
        </w:tc>
      </w:tr>
      <w:tr w:rsidR="00301926" w14:paraId="70B6F5EE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566C81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D5306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</w:t>
            </w:r>
          </w:p>
        </w:tc>
      </w:tr>
      <w:tr w:rsidR="00301926" w14:paraId="621DFB7B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0599C2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86957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 Blocks, 79.06 km²</w:t>
            </w:r>
          </w:p>
        </w:tc>
      </w:tr>
      <w:tr w:rsidR="00301926" w14:paraId="4AC042BF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58576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DC94D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AILERON</w:t>
            </w:r>
          </w:p>
        </w:tc>
      </w:tr>
      <w:tr w:rsidR="00301926" w14:paraId="35D2A0A9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D86EE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E47BC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RESOURCES LTD [ACN. 646 878 631]</w:t>
            </w:r>
          </w:p>
        </w:tc>
      </w:tr>
      <w:tr w:rsidR="00301926" w14:paraId="40E8F918" w14:textId="77777777" w:rsidTr="00DF1B68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C6A310F" w14:textId="67BDD0D2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6296D6" wp14:editId="5A5B7945">
                  <wp:extent cx="2286000" cy="2286000"/>
                  <wp:effectExtent l="0" t="0" r="0" b="0"/>
                  <wp:docPr id="2037296464" name="Picture 2" descr="A drawing of a number 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296464" name="Picture 2" descr="A drawing of a number o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26" w14:paraId="20FB9147" w14:textId="77777777" w:rsidTr="00DF1B68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44A8F63E" w14:textId="77777777" w:rsidR="00301926" w:rsidRDefault="00301926" w:rsidP="00DF1B68"/>
        </w:tc>
      </w:tr>
    </w:tbl>
    <w:p w14:paraId="1519AEC4" w14:textId="77777777" w:rsidR="00954460" w:rsidRDefault="00954460" w:rsidP="009506A3">
      <w:pPr>
        <w:rPr>
          <w:rFonts w:ascii="Lato" w:hAnsi="Lato" w:cs="Calibri"/>
        </w:rPr>
      </w:pPr>
    </w:p>
    <w:p w14:paraId="155244B6" w14:textId="7FDC36AC" w:rsidR="00954460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225/26</w:t>
      </w:r>
    </w:p>
    <w:p w14:paraId="7632590C" w14:textId="77777777" w:rsidR="00301926" w:rsidRDefault="00301926" w:rsidP="00301926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7DB38D00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3433FCE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55F39BF9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6E7F3F5B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52844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6AEDD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33825</w:t>
            </w:r>
          </w:p>
        </w:tc>
      </w:tr>
      <w:tr w:rsidR="00301926" w14:paraId="55A230DC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AE758E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086DB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</w:t>
            </w:r>
          </w:p>
        </w:tc>
      </w:tr>
      <w:tr w:rsidR="00301926" w14:paraId="56FD2CE5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955B1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9451D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9 Blocks, 28.53 km²</w:t>
            </w:r>
          </w:p>
        </w:tc>
      </w:tr>
      <w:tr w:rsidR="00301926" w14:paraId="10748FA6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03258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883C0E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AILERON</w:t>
            </w:r>
          </w:p>
        </w:tc>
      </w:tr>
      <w:tr w:rsidR="00301926" w14:paraId="35DB6E49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78D5F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76CF3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RESOURCES LTD [ACN. 646 878 631]</w:t>
            </w:r>
          </w:p>
        </w:tc>
      </w:tr>
      <w:tr w:rsidR="00301926" w14:paraId="53ADD873" w14:textId="77777777" w:rsidTr="00DF1B68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E22AF5A" w14:textId="31000155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B029DF" wp14:editId="77C84DBE">
                  <wp:extent cx="2286000" cy="2286000"/>
                  <wp:effectExtent l="0" t="0" r="0" b="0"/>
                  <wp:docPr id="1591575818" name="Picture 3" descr="A drawing of a rectangular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575818" name="Picture 3" descr="A drawing of a rectangular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26" w14:paraId="224BBF5F" w14:textId="77777777" w:rsidTr="00301926">
        <w:trPr>
          <w:trHeight w:hRule="exact" w:val="257"/>
        </w:trPr>
        <w:tc>
          <w:tcPr>
            <w:tcW w:w="4157" w:type="dxa"/>
            <w:gridSpan w:val="2"/>
            <w:tcBorders>
              <w:top w:val="nil"/>
            </w:tcBorders>
          </w:tcPr>
          <w:p w14:paraId="4F559BED" w14:textId="77777777" w:rsidR="00301926" w:rsidRDefault="00301926" w:rsidP="00DF1B68"/>
        </w:tc>
      </w:tr>
    </w:tbl>
    <w:p w14:paraId="1E56274A" w14:textId="77777777" w:rsidR="00954460" w:rsidRDefault="00954460" w:rsidP="009506A3">
      <w:pPr>
        <w:rPr>
          <w:rFonts w:ascii="Lato" w:hAnsi="Lato" w:cs="Calibri"/>
        </w:rPr>
      </w:pPr>
    </w:p>
    <w:p w14:paraId="6A2DFC40" w14:textId="66DC952D" w:rsidR="00954460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226/26</w:t>
      </w:r>
    </w:p>
    <w:p w14:paraId="01331033" w14:textId="77777777" w:rsidR="00954460" w:rsidRDefault="00954460" w:rsidP="009506A3">
      <w:pPr>
        <w:rPr>
          <w:rFonts w:ascii="Lato" w:hAnsi="Lato" w:cs="Calibri"/>
        </w:rPr>
      </w:pPr>
    </w:p>
    <w:p w14:paraId="1F012C0D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07E3180A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B0C553D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132EDD0E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58FB7E1A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1DE2B8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F7154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33846</w:t>
            </w:r>
          </w:p>
        </w:tc>
      </w:tr>
      <w:tr w:rsidR="00301926" w14:paraId="4401E868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19C70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7B4B3A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</w:t>
            </w:r>
          </w:p>
        </w:tc>
      </w:tr>
      <w:tr w:rsidR="00301926" w14:paraId="01DF8B76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3DACD5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1C330F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27 Blocks, 86.08 km²</w:t>
            </w:r>
          </w:p>
        </w:tc>
      </w:tr>
      <w:tr w:rsidR="00301926" w14:paraId="14E42BAF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5EC81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F0B60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CHILLA</w:t>
            </w:r>
          </w:p>
        </w:tc>
      </w:tr>
      <w:tr w:rsidR="00301926" w14:paraId="175352C9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C88D5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A05F5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RESOURCES LTD [ACN. 646 878 631]</w:t>
            </w:r>
          </w:p>
        </w:tc>
      </w:tr>
      <w:tr w:rsidR="00301926" w14:paraId="5867B371" w14:textId="77777777" w:rsidTr="00DF1B68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29BA722" w14:textId="0BD17A92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474419" wp14:editId="0B9F428A">
                  <wp:extent cx="2286000" cy="2286000"/>
                  <wp:effectExtent l="0" t="0" r="0" b="0"/>
                  <wp:docPr id="213503716" name="Picture 4" descr="A drawing of a line with a line and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03716" name="Picture 4" descr="A drawing of a line with a line and numb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26" w14:paraId="6A7BFEDF" w14:textId="77777777" w:rsidTr="00DF1B68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1D5BEC11" w14:textId="77777777" w:rsidR="00301926" w:rsidRDefault="00301926" w:rsidP="00DF1B68"/>
        </w:tc>
      </w:tr>
    </w:tbl>
    <w:p w14:paraId="28DF1442" w14:textId="77777777" w:rsidR="00954460" w:rsidRDefault="00954460" w:rsidP="009506A3">
      <w:pPr>
        <w:rPr>
          <w:rFonts w:ascii="Lato" w:hAnsi="Lato" w:cs="Calibri"/>
        </w:rPr>
      </w:pPr>
    </w:p>
    <w:p w14:paraId="1118F2B9" w14:textId="27EE3FCC" w:rsidR="00954460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227/26</w:t>
      </w:r>
    </w:p>
    <w:p w14:paraId="02B3DB4E" w14:textId="77777777" w:rsidR="00301926" w:rsidRDefault="00301926" w:rsidP="00301926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23A030C6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D4359CC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5BD8B4E2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06A427AE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BDA45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167B3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33847</w:t>
            </w:r>
          </w:p>
        </w:tc>
      </w:tr>
      <w:tr w:rsidR="00301926" w14:paraId="75E73DB8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2F608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5771C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</w:t>
            </w:r>
          </w:p>
        </w:tc>
      </w:tr>
      <w:tr w:rsidR="00301926" w14:paraId="65B3DD41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79FCC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A3AF0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7 Blocks, 22.28 km²</w:t>
            </w:r>
          </w:p>
        </w:tc>
      </w:tr>
      <w:tr w:rsidR="00301926" w14:paraId="50DF0320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3BFF2C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91ECA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DOREEN</w:t>
            </w:r>
          </w:p>
        </w:tc>
      </w:tr>
      <w:tr w:rsidR="00301926" w14:paraId="443F1809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7B101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9E26B0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RESOURCES LTD [ACN. 646 878 631]</w:t>
            </w:r>
          </w:p>
        </w:tc>
      </w:tr>
      <w:tr w:rsidR="00301926" w14:paraId="1E385565" w14:textId="77777777" w:rsidTr="00DF1B68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4389F2E7" w14:textId="5922F830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6F05EF" wp14:editId="6A7E5567">
                  <wp:extent cx="2280920" cy="2280920"/>
                  <wp:effectExtent l="0" t="0" r="5080" b="5080"/>
                  <wp:docPr id="900026799" name="Picture 5" descr="A drawing of a ste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026799" name="Picture 5" descr="A drawing of a ste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228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26" w14:paraId="56A1483C" w14:textId="77777777" w:rsidTr="00301926">
        <w:trPr>
          <w:trHeight w:hRule="exact" w:val="271"/>
        </w:trPr>
        <w:tc>
          <w:tcPr>
            <w:tcW w:w="4157" w:type="dxa"/>
            <w:gridSpan w:val="2"/>
            <w:tcBorders>
              <w:top w:val="nil"/>
            </w:tcBorders>
          </w:tcPr>
          <w:p w14:paraId="7230D67C" w14:textId="77777777" w:rsidR="00301926" w:rsidRDefault="00301926" w:rsidP="00DF1B68"/>
        </w:tc>
      </w:tr>
    </w:tbl>
    <w:p w14:paraId="05244AA9" w14:textId="77777777" w:rsidR="00954460" w:rsidRDefault="00954460" w:rsidP="009506A3">
      <w:pPr>
        <w:rPr>
          <w:rFonts w:ascii="Lato" w:hAnsi="Lato" w:cs="Calibri"/>
        </w:rPr>
      </w:pPr>
    </w:p>
    <w:p w14:paraId="5C50EE00" w14:textId="06BA9A99" w:rsidR="00954460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228/26</w:t>
      </w:r>
    </w:p>
    <w:p w14:paraId="27C76BD4" w14:textId="77777777" w:rsidR="00954460" w:rsidRDefault="00954460" w:rsidP="009506A3">
      <w:pPr>
        <w:rPr>
          <w:rFonts w:ascii="Lato" w:hAnsi="Lato" w:cs="Calibri"/>
        </w:rPr>
      </w:pPr>
    </w:p>
    <w:p w14:paraId="773E449E" w14:textId="77777777" w:rsidR="00301926" w:rsidRDefault="00301926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306540BC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C7DE86A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549EF10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3B3F9158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132F5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C9F7F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23875</w:t>
            </w:r>
          </w:p>
        </w:tc>
      </w:tr>
      <w:tr w:rsidR="00301926" w14:paraId="0942AF5D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7BE61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F47CE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09 July 2026</w:t>
            </w:r>
          </w:p>
        </w:tc>
      </w:tr>
      <w:tr w:rsidR="00301926" w14:paraId="7E476FF8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E2A45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88EB3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22 Blocks, 70.68 km²</w:t>
            </w:r>
          </w:p>
        </w:tc>
      </w:tr>
      <w:tr w:rsidR="00301926" w14:paraId="2E86DDC4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F828B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5FD54E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SOLITAIRE</w:t>
            </w:r>
          </w:p>
        </w:tc>
      </w:tr>
      <w:tr w:rsidR="00301926" w14:paraId="4A45E72F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F6662C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A61C7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JRE MINING PTY LTD [ACN. 601 609 161]</w:t>
            </w:r>
          </w:p>
        </w:tc>
      </w:tr>
      <w:tr w:rsidR="00301926" w14:paraId="50F33411" w14:textId="77777777" w:rsidTr="00DF1B68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6C2D262" w14:textId="77777777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ED38C0" wp14:editId="7C733327">
                  <wp:extent cx="2127183" cy="2127183"/>
                  <wp:effectExtent l="0" t="0" r="6985" b="6985"/>
                  <wp:docPr id="925373286" name="Picture 925373286" descr="A drawing of a rectangular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373286" name="Picture 925373286" descr="A drawing of a rectangular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336" cy="213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0DF16A" w14:textId="77777777" w:rsidR="00301926" w:rsidRDefault="00301926" w:rsidP="00DF1B68">
            <w:pPr>
              <w:jc w:val="center"/>
            </w:pPr>
            <w:r w:rsidRPr="00A06A3B">
              <w:rPr>
                <w:rFonts w:ascii="Aptos" w:hAnsi="Aptos" w:cs="Aptos"/>
                <w:b/>
                <w:sz w:val="16"/>
              </w:rPr>
              <w:t xml:space="preserve">(Area now divided into Exploration </w:t>
            </w:r>
            <w:proofErr w:type="spellStart"/>
            <w:r w:rsidRPr="00A06A3B">
              <w:rPr>
                <w:rFonts w:ascii="Aptos" w:hAnsi="Aptos" w:cs="Aptos"/>
                <w:b/>
                <w:sz w:val="16"/>
              </w:rPr>
              <w:t>Licence</w:t>
            </w:r>
            <w:proofErr w:type="spellEnd"/>
            <w:r w:rsidRPr="00A06A3B">
              <w:rPr>
                <w:rFonts w:ascii="Aptos" w:hAnsi="Aptos" w:cs="Aptos"/>
                <w:b/>
                <w:sz w:val="16"/>
              </w:rPr>
              <w:t xml:space="preserve"> 344</w:t>
            </w:r>
            <w:r>
              <w:rPr>
                <w:rFonts w:ascii="Aptos" w:hAnsi="Aptos" w:cs="Aptos"/>
                <w:b/>
                <w:sz w:val="16"/>
              </w:rPr>
              <w:t>76</w:t>
            </w:r>
            <w:r w:rsidRPr="00A06A3B">
              <w:rPr>
                <w:rFonts w:ascii="Aptos" w:hAnsi="Aptos" w:cs="Aptos"/>
                <w:b/>
                <w:sz w:val="16"/>
              </w:rPr>
              <w:t xml:space="preserve"> </w:t>
            </w:r>
            <w:proofErr w:type="gramStart"/>
            <w:r w:rsidRPr="00A06A3B">
              <w:rPr>
                <w:rFonts w:ascii="Aptos" w:hAnsi="Aptos" w:cs="Aptos"/>
                <w:b/>
                <w:sz w:val="16"/>
              </w:rPr>
              <w:t>under  s</w:t>
            </w:r>
            <w:proofErr w:type="gramEnd"/>
            <w:r w:rsidRPr="00A06A3B">
              <w:rPr>
                <w:rFonts w:ascii="Aptos" w:hAnsi="Aptos" w:cs="Aptos"/>
                <w:b/>
                <w:sz w:val="16"/>
              </w:rPr>
              <w:t>101 – EL moratorium period does not apply)</w:t>
            </w:r>
          </w:p>
        </w:tc>
      </w:tr>
      <w:tr w:rsidR="00301926" w14:paraId="22495FCE" w14:textId="77777777" w:rsidTr="00301926">
        <w:trPr>
          <w:trHeight w:hRule="exact" w:val="81"/>
        </w:trPr>
        <w:tc>
          <w:tcPr>
            <w:tcW w:w="4157" w:type="dxa"/>
            <w:gridSpan w:val="2"/>
            <w:tcBorders>
              <w:top w:val="nil"/>
            </w:tcBorders>
          </w:tcPr>
          <w:p w14:paraId="1D2151BC" w14:textId="77777777" w:rsidR="00301926" w:rsidRDefault="00301926" w:rsidP="00DF1B68"/>
        </w:tc>
      </w:tr>
    </w:tbl>
    <w:p w14:paraId="28805C83" w14:textId="77777777" w:rsidR="00954460" w:rsidRDefault="00954460" w:rsidP="009506A3">
      <w:pPr>
        <w:rPr>
          <w:rFonts w:ascii="Lato" w:hAnsi="Lato" w:cs="Calibri"/>
        </w:rPr>
      </w:pPr>
    </w:p>
    <w:p w14:paraId="5FA89D14" w14:textId="6F1609E7" w:rsidR="00301926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229/26</w:t>
      </w:r>
    </w:p>
    <w:p w14:paraId="407091D6" w14:textId="77777777" w:rsidR="00301926" w:rsidRDefault="00301926" w:rsidP="00301926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301926" w14:paraId="1064E5D0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A50F4F8" w14:textId="77777777" w:rsidR="00301926" w:rsidRDefault="00301926" w:rsidP="00DF1B68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1ED299D9" w14:textId="77777777" w:rsidR="00301926" w:rsidRDefault="00301926" w:rsidP="00DF1B68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301926" w14:paraId="0B226874" w14:textId="77777777" w:rsidTr="00DF1B68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11716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F5526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31402</w:t>
            </w:r>
          </w:p>
        </w:tc>
      </w:tr>
      <w:tr w:rsidR="00301926" w14:paraId="0207B779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CEDB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5818D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09 July 2026</w:t>
            </w:r>
          </w:p>
        </w:tc>
      </w:tr>
      <w:tr w:rsidR="00301926" w14:paraId="3BA4C2CA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1647BD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B1300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34 Blocks, 109.24 km²</w:t>
            </w:r>
          </w:p>
        </w:tc>
      </w:tr>
      <w:tr w:rsidR="00301926" w14:paraId="12021D13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D1866A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71D8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GIBBESMURRAY</w:t>
            </w:r>
          </w:p>
        </w:tc>
      </w:tr>
      <w:tr w:rsidR="00301926" w14:paraId="5F671142" w14:textId="77777777" w:rsidTr="00DF1B68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21ED1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52B9E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JRE MINING PTY LTD [ACN. 601 609 161]</w:t>
            </w:r>
          </w:p>
        </w:tc>
      </w:tr>
      <w:tr w:rsidR="00301926" w14:paraId="0DDFEA05" w14:textId="77777777" w:rsidTr="00301926">
        <w:trPr>
          <w:trHeight w:val="3721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00DE80C" w14:textId="77777777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C50F38" wp14:editId="0950D11E">
                  <wp:extent cx="2117558" cy="2117558"/>
                  <wp:effectExtent l="0" t="0" r="0" b="0"/>
                  <wp:docPr id="1" name="Picture 1" descr="A drawing of a hou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drawing of a hou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055" cy="213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BCA63" w14:textId="77777777" w:rsidR="00301926" w:rsidRPr="00A06A3B" w:rsidRDefault="00301926" w:rsidP="00DF1B68">
            <w:pPr>
              <w:jc w:val="center"/>
            </w:pPr>
            <w:r w:rsidRPr="00A06A3B">
              <w:rPr>
                <w:rFonts w:ascii="Aptos" w:hAnsi="Aptos" w:cs="Aptos"/>
                <w:b/>
                <w:sz w:val="16"/>
              </w:rPr>
              <w:t xml:space="preserve">(Area now divided into Exploration </w:t>
            </w:r>
            <w:proofErr w:type="spellStart"/>
            <w:r w:rsidRPr="00A06A3B">
              <w:rPr>
                <w:rFonts w:ascii="Aptos" w:hAnsi="Aptos" w:cs="Aptos"/>
                <w:b/>
                <w:sz w:val="16"/>
              </w:rPr>
              <w:t>Licence</w:t>
            </w:r>
            <w:proofErr w:type="spellEnd"/>
            <w:r w:rsidRPr="00A06A3B">
              <w:rPr>
                <w:rFonts w:ascii="Aptos" w:hAnsi="Aptos" w:cs="Aptos"/>
                <w:b/>
                <w:sz w:val="16"/>
              </w:rPr>
              <w:t xml:space="preserve"> 34477 </w:t>
            </w:r>
            <w:proofErr w:type="gramStart"/>
            <w:r w:rsidRPr="00A06A3B">
              <w:rPr>
                <w:rFonts w:ascii="Aptos" w:hAnsi="Aptos" w:cs="Aptos"/>
                <w:b/>
                <w:sz w:val="16"/>
              </w:rPr>
              <w:t>under  s</w:t>
            </w:r>
            <w:proofErr w:type="gramEnd"/>
            <w:r w:rsidRPr="00A06A3B">
              <w:rPr>
                <w:rFonts w:ascii="Aptos" w:hAnsi="Aptos" w:cs="Aptos"/>
                <w:b/>
                <w:sz w:val="16"/>
              </w:rPr>
              <w:t>101 – EL moratorium period does not apply)</w:t>
            </w:r>
          </w:p>
        </w:tc>
      </w:tr>
      <w:tr w:rsidR="00301926" w14:paraId="28AF6511" w14:textId="77777777" w:rsidTr="00301926">
        <w:trPr>
          <w:trHeight w:hRule="exact" w:val="145"/>
        </w:trPr>
        <w:tc>
          <w:tcPr>
            <w:tcW w:w="4157" w:type="dxa"/>
            <w:gridSpan w:val="2"/>
            <w:tcBorders>
              <w:top w:val="nil"/>
            </w:tcBorders>
          </w:tcPr>
          <w:p w14:paraId="6221822E" w14:textId="77777777" w:rsidR="00301926" w:rsidRDefault="00301926" w:rsidP="00DF1B68"/>
          <w:p w14:paraId="3A8C052D" w14:textId="77777777" w:rsidR="00301926" w:rsidRDefault="00301926" w:rsidP="00DF1B68"/>
        </w:tc>
      </w:tr>
    </w:tbl>
    <w:p w14:paraId="7CA0FB79" w14:textId="77777777" w:rsidR="00954460" w:rsidRDefault="00954460" w:rsidP="009506A3">
      <w:pPr>
        <w:rPr>
          <w:rFonts w:ascii="Lato" w:hAnsi="Lato" w:cs="Calibri"/>
        </w:rPr>
      </w:pPr>
    </w:p>
    <w:p w14:paraId="46DC5EA5" w14:textId="57FA497D" w:rsidR="00954460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330/26</w:t>
      </w:r>
    </w:p>
    <w:p w14:paraId="0F27CC5E" w14:textId="77777777" w:rsidR="00954460" w:rsidRDefault="00954460" w:rsidP="009506A3">
      <w:pPr>
        <w:rPr>
          <w:rFonts w:ascii="Lato" w:hAnsi="Lato" w:cs="Calibri"/>
        </w:rPr>
      </w:pPr>
    </w:p>
    <w:p w14:paraId="04D7DF42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301926" w14:paraId="4D4E8327" w14:textId="77777777" w:rsidTr="00DF1B68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3D2AEB98" w14:textId="77777777" w:rsidR="00301926" w:rsidRDefault="00301926" w:rsidP="00DF1B68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329D0827" w14:textId="77777777" w:rsidR="00301926" w:rsidRDefault="00301926" w:rsidP="00DF1B68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301926" w14:paraId="5AC23FCB" w14:textId="77777777" w:rsidTr="00DF1B68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A57D7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8C9CB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34214</w:t>
            </w:r>
          </w:p>
        </w:tc>
      </w:tr>
      <w:tr w:rsidR="00301926" w14:paraId="0CF2C356" w14:textId="77777777" w:rsidTr="00DF1B68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1640C9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04A65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28 July 2026, for a period of 6 Years</w:t>
            </w:r>
          </w:p>
        </w:tc>
      </w:tr>
      <w:tr w:rsidR="00301926" w14:paraId="71A81AA6" w14:textId="77777777" w:rsidTr="00DF1B68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3C6806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F8759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789.14 km²</w:t>
            </w:r>
          </w:p>
        </w:tc>
      </w:tr>
      <w:tr w:rsidR="00301926" w14:paraId="3A94CB76" w14:textId="77777777" w:rsidTr="00DF1B68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350C8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EF9DF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YALOOGARRIE</w:t>
            </w:r>
          </w:p>
        </w:tc>
      </w:tr>
      <w:tr w:rsidR="00301926" w14:paraId="1A02CC83" w14:textId="77777777" w:rsidTr="00DF1B68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E3379" w14:textId="77777777" w:rsidR="00301926" w:rsidRDefault="00301926" w:rsidP="00DF1B68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99F58" w14:textId="77777777" w:rsidR="00301926" w:rsidRDefault="00301926" w:rsidP="00DF1B68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URO CORPORATION PTY LTD [ACN. 653 927 998]</w:t>
            </w:r>
          </w:p>
        </w:tc>
      </w:tr>
      <w:tr w:rsidR="00301926" w14:paraId="739386D6" w14:textId="77777777" w:rsidTr="00DF1B68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86C7363" w14:textId="77777777" w:rsidR="00301926" w:rsidRDefault="00301926" w:rsidP="00DF1B6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BDD2DB" wp14:editId="76252030">
                  <wp:extent cx="2261937" cy="2040255"/>
                  <wp:effectExtent l="0" t="0" r="5080" b="0"/>
                  <wp:docPr id="1529227888" name="Picture 1529227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96" cy="2057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26" w14:paraId="4BE44F2A" w14:textId="77777777" w:rsidTr="00DF1B68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7DA8B2E7" w14:textId="77777777" w:rsidR="00301926" w:rsidRDefault="00301926" w:rsidP="00DF1B68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515AF3B6" w14:textId="28C7055A" w:rsidR="00954460" w:rsidRPr="006874B1" w:rsidRDefault="00301926" w:rsidP="00301926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331/26</w:t>
      </w:r>
    </w:p>
    <w:sectPr w:rsidR="00954460" w:rsidRPr="006874B1">
      <w:headerReference w:type="default" r:id="rId16"/>
      <w:footerReference w:type="default" r:id="rId17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02F2" w14:textId="77777777" w:rsidR="009F34C7" w:rsidRDefault="009F34C7">
      <w:r>
        <w:separator/>
      </w:r>
    </w:p>
  </w:endnote>
  <w:endnote w:type="continuationSeparator" w:id="0">
    <w:p w14:paraId="4E2A5A39" w14:textId="77777777" w:rsidR="009F34C7" w:rsidRDefault="009F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E13924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3759C4A3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7A868" w14:textId="77777777" w:rsidR="009F34C7" w:rsidRDefault="009F34C7">
      <w:r>
        <w:separator/>
      </w:r>
    </w:p>
  </w:footnote>
  <w:footnote w:type="continuationSeparator" w:id="0">
    <w:p w14:paraId="29667165" w14:textId="77777777" w:rsidR="009F34C7" w:rsidRDefault="009F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110273CC" w14:textId="77777777" w:rsidTr="00D75929">
      <w:trPr>
        <w:trHeight w:val="993"/>
      </w:trPr>
      <w:tc>
        <w:tcPr>
          <w:tcW w:w="3426" w:type="dxa"/>
          <w:vAlign w:val="center"/>
        </w:tcPr>
        <w:p w14:paraId="08951F4B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1F15E73F" wp14:editId="265524CB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5BDE2C14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754DDF11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47738D48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2B714F79" wp14:editId="350292A0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D83958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1F1CC481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714F79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41D83958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1F1CC481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36FFD19B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F1907F8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E5374B5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72B125C2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EBFCA68" wp14:editId="5EC4E028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2936C7BB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26211760" w14:textId="31F8ECB2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301926">
            <w:rPr>
              <w:rFonts w:ascii="Lato" w:hAnsi="Lato"/>
              <w:b/>
              <w:noProof/>
            </w:rPr>
            <w:t>79</w:t>
          </w:r>
          <w:r w:rsidR="00224E64">
            <w:rPr>
              <w:rFonts w:ascii="Lato" w:hAnsi="Lato"/>
              <w:b/>
              <w:noProof/>
            </w:rPr>
            <w:t>/</w:t>
          </w:r>
          <w:r w:rsidR="00301926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5E8A958A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place">
            <w:smartTag w:uri="urn:schemas-microsoft-com:office:smarttags" w:element="City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0597BCE8" w14:textId="558E30F0" w:rsidR="0031671D" w:rsidRPr="003D08EC" w:rsidRDefault="00301926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30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3599144C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26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12D6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34D2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926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37B10"/>
    <w:rsid w:val="00342C3A"/>
    <w:rsid w:val="0034466B"/>
    <w:rsid w:val="00347F80"/>
    <w:rsid w:val="00352982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00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34C7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8B14EBD"/>
  <w15:docId w15:val="{C6A6634D-4203-43AB-B639-4E2304A6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92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11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</dc:title>
  <dc:creator>Northern Territory Government</dc:creator>
  <cp:lastModifiedBy>Sandra Kuo</cp:lastModifiedBy>
  <cp:revision>3</cp:revision>
  <cp:lastPrinted>2017-01-25T02:36:00Z</cp:lastPrinted>
  <dcterms:created xsi:type="dcterms:W3CDTF">2026-07-30T01:28:00Z</dcterms:created>
  <dcterms:modified xsi:type="dcterms:W3CDTF">2026-07-31T00:30:00Z</dcterms:modified>
</cp:coreProperties>
</file>