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424181" w14:paraId="71CBB520" w14:textId="77777777" w:rsidTr="00310754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4B2DF8A" w14:textId="77777777" w:rsidR="00424181" w:rsidRDefault="00424181" w:rsidP="00310754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3D3693AA" w14:textId="77777777" w:rsidR="00424181" w:rsidRDefault="00424181" w:rsidP="00310754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424181" w14:paraId="404A69A8" w14:textId="77777777" w:rsidTr="00310754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F07AB2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FD20F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34240</w:t>
            </w:r>
          </w:p>
        </w:tc>
      </w:tr>
      <w:tr w:rsidR="00424181" w14:paraId="1B879D49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C43491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14CAE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06 July 2026, for a period of 6 Years</w:t>
            </w:r>
          </w:p>
        </w:tc>
      </w:tr>
      <w:tr w:rsidR="00424181" w14:paraId="0D89A40A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A9BD7B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6E7DB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190 Blocks, 587.64 km²</w:t>
            </w:r>
          </w:p>
        </w:tc>
      </w:tr>
      <w:tr w:rsidR="00424181" w14:paraId="2DAFE092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6C130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E3910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LAUGHLEN</w:t>
            </w:r>
          </w:p>
        </w:tc>
      </w:tr>
      <w:tr w:rsidR="00424181" w14:paraId="37808485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471F00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D144B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KALK EXPLORATION PTY LTD [ACN. 634 749 429]</w:t>
            </w:r>
          </w:p>
        </w:tc>
      </w:tr>
      <w:tr w:rsidR="00424181" w14:paraId="46600CAF" w14:textId="77777777" w:rsidTr="00310754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868C525" w14:textId="77777777" w:rsidR="00424181" w:rsidRDefault="00424181" w:rsidP="003107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EEF7A2" wp14:editId="1B9EE2D0">
                  <wp:extent cx="2286000" cy="228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81" w14:paraId="63F5C0B6" w14:textId="77777777" w:rsidTr="00310754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6DD37328" w14:textId="77777777" w:rsidR="00424181" w:rsidRDefault="00424181" w:rsidP="00310754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43F4C327" w14:textId="7DE63165" w:rsidR="00954460" w:rsidRPr="006874B1" w:rsidRDefault="00424181" w:rsidP="004241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196/26</w:t>
      </w:r>
    </w:p>
    <w:p w14:paraId="1FEF882F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424181" w14:paraId="06D17FF1" w14:textId="77777777" w:rsidTr="00310754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EA5F529" w14:textId="77777777" w:rsidR="00424181" w:rsidRDefault="00424181" w:rsidP="00310754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3FBB12EA" w14:textId="77777777" w:rsidR="00424181" w:rsidRDefault="00424181" w:rsidP="00310754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424181" w14:paraId="7E8769D8" w14:textId="77777777" w:rsidTr="00310754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5E75D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9B811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34250</w:t>
            </w:r>
          </w:p>
        </w:tc>
      </w:tr>
      <w:tr w:rsidR="00424181" w14:paraId="4DF6B82B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48579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12C20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06 July 2026, for a period of 6 Years</w:t>
            </w:r>
          </w:p>
        </w:tc>
      </w:tr>
      <w:tr w:rsidR="00424181" w14:paraId="1A8B485D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41CB8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E832D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Blocks, 94.60 km²</w:t>
            </w:r>
          </w:p>
        </w:tc>
      </w:tr>
      <w:tr w:rsidR="00424181" w14:paraId="7EC255B4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3EABA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0E4B2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BRAHMA</w:t>
            </w:r>
          </w:p>
        </w:tc>
      </w:tr>
      <w:tr w:rsidR="00424181" w14:paraId="77F27AE2" w14:textId="77777777" w:rsidTr="00310754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EE0D1" w14:textId="77777777" w:rsidR="00424181" w:rsidRDefault="00424181" w:rsidP="00310754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3604E" w14:textId="77777777" w:rsidR="00424181" w:rsidRDefault="00424181" w:rsidP="00310754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KALK EXPLORATION PTY LTD [ACN. 634 749 429]</w:t>
            </w:r>
          </w:p>
        </w:tc>
      </w:tr>
      <w:tr w:rsidR="00424181" w14:paraId="259E4812" w14:textId="77777777" w:rsidTr="00310754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2C612391" w14:textId="77777777" w:rsidR="00424181" w:rsidRDefault="00424181" w:rsidP="003107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596BDB" wp14:editId="688B5E7D">
                  <wp:extent cx="2286000" cy="2286000"/>
                  <wp:effectExtent l="0" t="0" r="0" b="0"/>
                  <wp:docPr id="719200917" name="Picture 719200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181" w14:paraId="57B3448B" w14:textId="77777777" w:rsidTr="00310754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443F9E93" w14:textId="77777777" w:rsidR="00424181" w:rsidRDefault="00424181" w:rsidP="00310754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6BD64AEF" w14:textId="6A7A8FF9" w:rsidR="00954460" w:rsidRDefault="00424181" w:rsidP="00424181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197/26</w:t>
      </w:r>
    </w:p>
    <w:p w14:paraId="17059475" w14:textId="77777777" w:rsidR="00954460" w:rsidRDefault="00954460" w:rsidP="009506A3">
      <w:pPr>
        <w:rPr>
          <w:rFonts w:ascii="Lato" w:hAnsi="Lato" w:cs="Calibri"/>
        </w:rPr>
      </w:pPr>
    </w:p>
    <w:p w14:paraId="4C1D1A0E" w14:textId="77777777" w:rsidR="00954460" w:rsidRDefault="00954460" w:rsidP="009506A3">
      <w:pPr>
        <w:rPr>
          <w:rFonts w:ascii="Lato" w:hAnsi="Lato" w:cs="Calibri"/>
        </w:rPr>
      </w:pPr>
    </w:p>
    <w:p w14:paraId="137D64DA" w14:textId="77777777" w:rsidR="00954460" w:rsidRDefault="00954460" w:rsidP="009506A3">
      <w:pPr>
        <w:rPr>
          <w:rFonts w:ascii="Lato" w:hAnsi="Lato" w:cs="Calibri"/>
        </w:rPr>
      </w:pPr>
    </w:p>
    <w:p w14:paraId="4C92C9E6" w14:textId="77777777" w:rsidR="00954460" w:rsidRDefault="00954460" w:rsidP="009506A3">
      <w:pPr>
        <w:rPr>
          <w:rFonts w:ascii="Lato" w:hAnsi="Lato" w:cs="Calibri"/>
        </w:rPr>
      </w:pPr>
    </w:p>
    <w:p w14:paraId="36585A11" w14:textId="77777777" w:rsidR="00954460" w:rsidRDefault="00954460" w:rsidP="009506A3">
      <w:pPr>
        <w:rPr>
          <w:rFonts w:ascii="Lato" w:hAnsi="Lato" w:cs="Calibri"/>
        </w:rPr>
      </w:pPr>
    </w:p>
    <w:p w14:paraId="76840C06" w14:textId="77777777" w:rsidR="00954460" w:rsidRDefault="00954460" w:rsidP="009506A3">
      <w:pPr>
        <w:rPr>
          <w:rFonts w:ascii="Lato" w:hAnsi="Lato" w:cs="Calibri"/>
        </w:rPr>
      </w:pPr>
    </w:p>
    <w:p w14:paraId="42CE37D1" w14:textId="77777777" w:rsidR="00954460" w:rsidRDefault="00954460" w:rsidP="009506A3">
      <w:pPr>
        <w:rPr>
          <w:rFonts w:ascii="Lato" w:hAnsi="Lato" w:cs="Calibri"/>
        </w:rPr>
      </w:pPr>
    </w:p>
    <w:p w14:paraId="7C402DA8" w14:textId="77777777" w:rsidR="00954460" w:rsidRDefault="00954460" w:rsidP="009506A3">
      <w:pPr>
        <w:rPr>
          <w:rFonts w:ascii="Lato" w:hAnsi="Lato" w:cs="Calibri"/>
        </w:rPr>
      </w:pPr>
    </w:p>
    <w:p w14:paraId="452472FA" w14:textId="77777777" w:rsidR="00954460" w:rsidRDefault="00954460" w:rsidP="009506A3">
      <w:pPr>
        <w:rPr>
          <w:rFonts w:ascii="Lato" w:hAnsi="Lato" w:cs="Calibri"/>
        </w:rPr>
      </w:pPr>
    </w:p>
    <w:p w14:paraId="225BBEDC" w14:textId="77777777" w:rsidR="00954460" w:rsidRDefault="00954460" w:rsidP="009506A3">
      <w:pPr>
        <w:rPr>
          <w:rFonts w:ascii="Lato" w:hAnsi="Lato" w:cs="Calibri"/>
        </w:rPr>
      </w:pPr>
    </w:p>
    <w:p w14:paraId="34B5AFD3" w14:textId="77777777" w:rsidR="00954460" w:rsidRDefault="00954460" w:rsidP="009506A3">
      <w:pPr>
        <w:rPr>
          <w:rFonts w:ascii="Lato" w:hAnsi="Lato" w:cs="Calibri"/>
        </w:rPr>
      </w:pPr>
    </w:p>
    <w:p w14:paraId="39270A71" w14:textId="77777777" w:rsidR="00954460" w:rsidRDefault="00954460" w:rsidP="009506A3">
      <w:pPr>
        <w:rPr>
          <w:rFonts w:ascii="Lato" w:hAnsi="Lato" w:cs="Calibri"/>
        </w:rPr>
      </w:pPr>
    </w:p>
    <w:p w14:paraId="29C87442" w14:textId="77777777" w:rsidR="00954460" w:rsidRDefault="00954460" w:rsidP="009506A3">
      <w:pPr>
        <w:rPr>
          <w:rFonts w:ascii="Lato" w:hAnsi="Lato" w:cs="Calibri"/>
        </w:rPr>
      </w:pPr>
    </w:p>
    <w:p w14:paraId="0A20CE56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10"/>
      <w:footerReference w:type="default" r:id="rId11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A6F4" w14:textId="77777777" w:rsidR="00855450" w:rsidRDefault="00855450">
      <w:r>
        <w:separator/>
      </w:r>
    </w:p>
  </w:endnote>
  <w:endnote w:type="continuationSeparator" w:id="0">
    <w:p w14:paraId="3BEF1B59" w14:textId="77777777" w:rsidR="00855450" w:rsidRDefault="0085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0F104EE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1956FF0C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CD22" w14:textId="77777777" w:rsidR="00855450" w:rsidRDefault="00855450">
      <w:r>
        <w:separator/>
      </w:r>
    </w:p>
  </w:footnote>
  <w:footnote w:type="continuationSeparator" w:id="0">
    <w:p w14:paraId="09D22CCD" w14:textId="77777777" w:rsidR="00855450" w:rsidRDefault="00855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44CE62E5" w14:textId="77777777" w:rsidTr="00D75929">
      <w:trPr>
        <w:trHeight w:val="993"/>
      </w:trPr>
      <w:tc>
        <w:tcPr>
          <w:tcW w:w="3426" w:type="dxa"/>
          <w:vAlign w:val="center"/>
        </w:tcPr>
        <w:p w14:paraId="656DC6D5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3F71BCF5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096AEC35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65F461A0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276F5B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0AE7B7ED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33276F5B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0AE7B7ED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6B52360D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BF08563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6539F9C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7C2F7CA9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13D83E20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3CB4BCA4" w14:textId="6D2E0E98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9750A8">
            <w:rPr>
              <w:rFonts w:ascii="Lato" w:hAnsi="Lato"/>
              <w:b/>
              <w:noProof/>
            </w:rPr>
            <w:t>75</w:t>
          </w:r>
          <w:r w:rsidR="00224E64">
            <w:rPr>
              <w:rFonts w:ascii="Lato" w:hAnsi="Lato"/>
              <w:b/>
              <w:noProof/>
            </w:rPr>
            <w:t>/</w:t>
          </w:r>
          <w:r w:rsidR="009750A8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7CB5A40F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5F63D466" w14:textId="3E0EAAFF" w:rsidR="0031671D" w:rsidRPr="003D08EC" w:rsidRDefault="009750A8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15 July 2026</w:t>
          </w:r>
        </w:p>
      </w:tc>
    </w:tr>
  </w:tbl>
  <w:p w14:paraId="69D408C5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A8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BF0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0977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86D59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181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5450"/>
    <w:rsid w:val="008564F7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0A8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366B2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0197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2F03D44"/>
  <w15:docId w15:val="{9188B0EC-6C0F-4EB7-AC4E-27A034E4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18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2</TotalTime>
  <Pages>1</Pages>
  <Words>226</Words>
  <Characters>1100</Characters>
  <Application>Microsoft Office Word</Application>
  <DocSecurity>0</DocSecurity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75/26</dc:title>
  <dc:creator>NorthernTerritoryGovernment@ntgov.onmicrosoft.com</dc:creator>
  <cp:lastModifiedBy>Julie-Anne Felton</cp:lastModifiedBy>
  <cp:revision>3</cp:revision>
  <cp:lastPrinted>2017-01-25T02:36:00Z</cp:lastPrinted>
  <dcterms:created xsi:type="dcterms:W3CDTF">2026-07-15T02:28:00Z</dcterms:created>
  <dcterms:modified xsi:type="dcterms:W3CDTF">2026-07-15T02:30:00Z</dcterms:modified>
</cp:coreProperties>
</file>